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8F8D9" w14:textId="448FB8DC" w:rsidR="00EA4F32" w:rsidRDefault="001A5C3B" w:rsidP="0077483A">
      <w:pPr>
        <w:spacing w:after="480"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</w:t>
      </w:r>
      <w:r w:rsidR="00EA4F32" w:rsidRPr="00EA4F32">
        <w:rPr>
          <w:rFonts w:asciiTheme="majorHAnsi" w:hAnsiTheme="majorHAnsi" w:cstheme="majorHAnsi"/>
          <w:b/>
        </w:rPr>
        <w:t>ückmeldebogen zum Angebot des betriebl</w:t>
      </w:r>
      <w:r w:rsidR="00C0426C">
        <w:rPr>
          <w:rFonts w:asciiTheme="majorHAnsi" w:hAnsiTheme="majorHAnsi" w:cstheme="majorHAnsi"/>
          <w:b/>
        </w:rPr>
        <w:t>ichen Eingliederungsmanagements</w:t>
      </w:r>
    </w:p>
    <w:p w14:paraId="1E4435F5" w14:textId="3C7636C9" w:rsidR="00C0426C" w:rsidRPr="004A7C49" w:rsidRDefault="00EA4F32" w:rsidP="004378C4">
      <w:pPr>
        <w:tabs>
          <w:tab w:val="left" w:pos="3402"/>
          <w:tab w:val="left" w:leader="underscore" w:pos="7938"/>
        </w:tabs>
        <w:spacing w:after="360" w:line="240" w:lineRule="auto"/>
        <w:ind w:left="1134"/>
        <w:rPr>
          <w:rFonts w:asciiTheme="majorHAnsi" w:hAnsiTheme="majorHAnsi" w:cstheme="majorHAnsi"/>
        </w:rPr>
      </w:pPr>
      <w:r w:rsidRPr="004A7C49">
        <w:rPr>
          <w:rFonts w:asciiTheme="majorHAnsi" w:hAnsiTheme="majorHAnsi" w:cstheme="majorHAnsi"/>
        </w:rPr>
        <w:t>Name:</w:t>
      </w:r>
      <w:r w:rsidRPr="004A7C49">
        <w:rPr>
          <w:rFonts w:asciiTheme="majorHAnsi" w:hAnsiTheme="majorHAnsi" w:cstheme="majorHAnsi"/>
        </w:rPr>
        <w:tab/>
      </w:r>
      <w:r w:rsidR="004378C4">
        <w:rPr>
          <w:rFonts w:asciiTheme="majorHAnsi" w:hAnsiTheme="majorHAnsi" w:cstheme="majorHAnsi"/>
        </w:rPr>
        <w:tab/>
      </w:r>
    </w:p>
    <w:p w14:paraId="39D6B4B2" w14:textId="2EDE0E2A" w:rsidR="00EA4F32" w:rsidRPr="004A7C49" w:rsidRDefault="00C0426C" w:rsidP="004378C4">
      <w:pPr>
        <w:tabs>
          <w:tab w:val="left" w:pos="3402"/>
          <w:tab w:val="left" w:leader="underscore" w:pos="7938"/>
        </w:tabs>
        <w:spacing w:after="360" w:line="240" w:lineRule="auto"/>
        <w:ind w:left="1134"/>
        <w:rPr>
          <w:rFonts w:asciiTheme="majorHAnsi" w:hAnsiTheme="majorHAnsi" w:cstheme="majorHAnsi"/>
        </w:rPr>
      </w:pPr>
      <w:r w:rsidRPr="004A7C49">
        <w:rPr>
          <w:rFonts w:asciiTheme="majorHAnsi" w:hAnsiTheme="majorHAnsi" w:cstheme="majorHAnsi"/>
        </w:rPr>
        <w:t>Personalnummer:</w:t>
      </w:r>
      <w:r w:rsidRPr="004A7C49">
        <w:rPr>
          <w:rFonts w:asciiTheme="majorHAnsi" w:hAnsiTheme="majorHAnsi" w:cstheme="majorHAnsi"/>
        </w:rPr>
        <w:tab/>
      </w:r>
      <w:r w:rsidR="004378C4">
        <w:rPr>
          <w:rFonts w:asciiTheme="majorHAnsi" w:hAnsiTheme="majorHAnsi" w:cstheme="majorHAnsi"/>
        </w:rPr>
        <w:tab/>
      </w:r>
    </w:p>
    <w:p w14:paraId="7CDEEF72" w14:textId="1EAABC83" w:rsidR="00EA4F32" w:rsidRPr="004A7C49" w:rsidRDefault="00EA4F32" w:rsidP="0077483A">
      <w:pPr>
        <w:tabs>
          <w:tab w:val="left" w:pos="3402"/>
          <w:tab w:val="left" w:leader="underscore" w:pos="7938"/>
        </w:tabs>
        <w:spacing w:line="240" w:lineRule="auto"/>
        <w:ind w:left="1134"/>
        <w:rPr>
          <w:rFonts w:asciiTheme="majorHAnsi" w:hAnsiTheme="majorHAnsi" w:cstheme="majorHAnsi"/>
        </w:rPr>
      </w:pPr>
      <w:r w:rsidRPr="004A7C49">
        <w:rPr>
          <w:rFonts w:asciiTheme="majorHAnsi" w:hAnsiTheme="majorHAnsi" w:cstheme="majorHAnsi"/>
        </w:rPr>
        <w:t>Dienststelle:</w:t>
      </w:r>
      <w:r w:rsidRPr="004A7C49">
        <w:rPr>
          <w:rFonts w:asciiTheme="majorHAnsi" w:hAnsiTheme="majorHAnsi" w:cstheme="majorHAnsi"/>
        </w:rPr>
        <w:tab/>
      </w:r>
      <w:r w:rsidR="004378C4">
        <w:rPr>
          <w:rFonts w:asciiTheme="majorHAnsi" w:hAnsiTheme="majorHAnsi" w:cstheme="majorHAnsi"/>
        </w:rPr>
        <w:tab/>
      </w:r>
    </w:p>
    <w:p w14:paraId="5D6235F1" w14:textId="126071A6" w:rsidR="00EA4F32" w:rsidRPr="004A7C49" w:rsidRDefault="00EA4F32" w:rsidP="0077483A">
      <w:pPr>
        <w:spacing w:before="600" w:after="160" w:line="259" w:lineRule="auto"/>
        <w:ind w:left="709" w:hanging="709"/>
        <w:rPr>
          <w:rFonts w:asciiTheme="majorHAnsi" w:hAnsiTheme="majorHAnsi" w:cstheme="majorHAnsi"/>
          <w:b/>
        </w:rPr>
      </w:pPr>
      <w:r w:rsidRPr="004A7C49">
        <w:rPr>
          <w:rFonts w:asciiTheme="majorHAnsi" w:hAnsiTheme="majorHAnsi" w:cstheme="majorHAnsi"/>
          <w:b/>
        </w:rPr>
        <w:t>1.</w:t>
      </w:r>
      <w:r w:rsidR="00134AF6">
        <w:rPr>
          <w:rFonts w:asciiTheme="majorHAnsi" w:hAnsiTheme="majorHAnsi" w:cstheme="majorHAnsi"/>
          <w:b/>
        </w:rPr>
        <w:tab/>
      </w:r>
      <w:r w:rsidR="00364C4C">
        <w:rPr>
          <w:rFonts w:asciiTheme="majorHAnsi" w:hAnsiTheme="majorHAnsi" w:cstheme="majorHAnsi"/>
          <w:b/>
        </w:rPr>
        <w:t xml:space="preserve">Ich nehme das Angebot der </w:t>
      </w:r>
      <w:r w:rsidRPr="004A7C49">
        <w:rPr>
          <w:rFonts w:asciiTheme="majorHAnsi" w:hAnsiTheme="majorHAnsi" w:cstheme="majorHAnsi"/>
          <w:b/>
        </w:rPr>
        <w:t xml:space="preserve">Durchführung des betrieblichen Eingliederungsmanagements </w:t>
      </w:r>
    </w:p>
    <w:p w14:paraId="20C32F5F" w14:textId="7D48E58D" w:rsidR="00EA4F32" w:rsidRPr="00EA4F32" w:rsidRDefault="00EA3A34" w:rsidP="0077483A">
      <w:pPr>
        <w:spacing w:after="160" w:line="259" w:lineRule="auto"/>
        <w:ind w:left="709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79112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F32" w:rsidRPr="00EA4F32">
            <w:rPr>
              <w:rFonts w:ascii="MS Gothic" w:eastAsia="MS Gothic" w:hAnsi="MS Gothic" w:cs="MS Gothic" w:hint="eastAsia"/>
            </w:rPr>
            <w:t>☐</w:t>
          </w:r>
        </w:sdtContent>
      </w:sdt>
      <w:r w:rsidR="00EA4F32" w:rsidRPr="00EA4F32">
        <w:rPr>
          <w:rFonts w:asciiTheme="majorHAnsi" w:hAnsiTheme="majorHAnsi" w:cstheme="majorHAnsi"/>
        </w:rPr>
        <w:tab/>
      </w:r>
      <w:r w:rsidR="00364C4C">
        <w:rPr>
          <w:rFonts w:asciiTheme="majorHAnsi" w:hAnsiTheme="majorHAnsi" w:cstheme="majorHAnsi"/>
        </w:rPr>
        <w:t>an</w:t>
      </w:r>
      <w:r w:rsidR="00EA4F32">
        <w:rPr>
          <w:rFonts w:asciiTheme="majorHAnsi" w:hAnsiTheme="majorHAnsi" w:cstheme="majorHAnsi"/>
        </w:rPr>
        <w:t xml:space="preserve">. </w:t>
      </w:r>
    </w:p>
    <w:p w14:paraId="413A3A14" w14:textId="2034A91D" w:rsidR="001566CB" w:rsidRDefault="00EA3A34" w:rsidP="0077483A">
      <w:pPr>
        <w:spacing w:after="160" w:line="259" w:lineRule="auto"/>
        <w:ind w:left="709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32590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F32" w:rsidRPr="00EA4F32">
            <w:rPr>
              <w:rFonts w:ascii="MS Gothic" w:eastAsia="MS Gothic" w:hAnsi="MS Gothic" w:cs="MS Gothic" w:hint="eastAsia"/>
            </w:rPr>
            <w:t>☐</w:t>
          </w:r>
        </w:sdtContent>
      </w:sdt>
      <w:r w:rsidR="00EA4F32" w:rsidRPr="00EA4F32">
        <w:rPr>
          <w:rFonts w:asciiTheme="majorHAnsi" w:hAnsiTheme="majorHAnsi" w:cstheme="majorHAnsi"/>
        </w:rPr>
        <w:tab/>
      </w:r>
      <w:r w:rsidR="00364C4C">
        <w:rPr>
          <w:rFonts w:asciiTheme="majorHAnsi" w:hAnsiTheme="majorHAnsi" w:cstheme="majorHAnsi"/>
        </w:rPr>
        <w:t>nicht an</w:t>
      </w:r>
      <w:r w:rsidR="00EA4F32" w:rsidRPr="00EA4F32">
        <w:rPr>
          <w:rFonts w:asciiTheme="majorHAnsi" w:hAnsiTheme="majorHAnsi" w:cstheme="majorHAnsi"/>
        </w:rPr>
        <w:t>.</w:t>
      </w:r>
    </w:p>
    <w:p w14:paraId="2621CDFD" w14:textId="5F48B5E3" w:rsidR="00C0426C" w:rsidRPr="004A7C49" w:rsidRDefault="00EA4F32" w:rsidP="0077483A">
      <w:pPr>
        <w:spacing w:before="600" w:after="160" w:line="259" w:lineRule="auto"/>
        <w:ind w:left="709" w:hanging="709"/>
        <w:rPr>
          <w:rFonts w:asciiTheme="majorHAnsi" w:hAnsiTheme="majorHAnsi" w:cstheme="majorHAnsi"/>
          <w:b/>
        </w:rPr>
      </w:pPr>
      <w:r w:rsidRPr="004A7C49">
        <w:rPr>
          <w:rFonts w:asciiTheme="majorHAnsi" w:hAnsiTheme="majorHAnsi" w:cstheme="majorHAnsi"/>
          <w:b/>
        </w:rPr>
        <w:t>2.</w:t>
      </w:r>
      <w:r w:rsidR="0077483A">
        <w:rPr>
          <w:rFonts w:asciiTheme="majorHAnsi" w:hAnsiTheme="majorHAnsi" w:cstheme="majorHAnsi"/>
          <w:b/>
        </w:rPr>
        <w:tab/>
      </w:r>
      <w:r w:rsidR="005D40A2" w:rsidRPr="004A7C49">
        <w:rPr>
          <w:rFonts w:asciiTheme="majorHAnsi" w:hAnsiTheme="majorHAnsi" w:cstheme="majorHAnsi"/>
          <w:b/>
        </w:rPr>
        <w:t>Für eine</w:t>
      </w:r>
      <w:r w:rsidR="00C0426C" w:rsidRPr="004A7C49">
        <w:rPr>
          <w:rFonts w:asciiTheme="majorHAnsi" w:hAnsiTheme="majorHAnsi" w:cstheme="majorHAnsi"/>
          <w:b/>
        </w:rPr>
        <w:t xml:space="preserve"> Termin</w:t>
      </w:r>
      <w:r w:rsidR="005D40A2" w:rsidRPr="004A7C49">
        <w:rPr>
          <w:rFonts w:asciiTheme="majorHAnsi" w:hAnsiTheme="majorHAnsi" w:cstheme="majorHAnsi"/>
          <w:b/>
        </w:rPr>
        <w:t>vereinbarung bin ich erreichbar</w:t>
      </w:r>
      <w:r w:rsidR="00C0426C" w:rsidRPr="004A7C49">
        <w:rPr>
          <w:rFonts w:asciiTheme="majorHAnsi" w:hAnsiTheme="majorHAnsi" w:cstheme="majorHAnsi"/>
          <w:b/>
        </w:rPr>
        <w:t xml:space="preserve"> </w:t>
      </w:r>
      <w:bookmarkStart w:id="0" w:name="_GoBack"/>
      <w:bookmarkEnd w:id="0"/>
    </w:p>
    <w:p w14:paraId="79E83614" w14:textId="1A0887E8" w:rsidR="00C0426C" w:rsidRDefault="00EA3A34" w:rsidP="0077483A">
      <w:pPr>
        <w:spacing w:after="160" w:line="259" w:lineRule="auto"/>
        <w:ind w:left="709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621141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08A" w:rsidRPr="0077483A">
            <w:rPr>
              <w:rFonts w:ascii="Segoe UI Symbol" w:hAnsi="Segoe UI Symbol" w:cs="Segoe UI Symbol"/>
            </w:rPr>
            <w:t>☐</w:t>
          </w:r>
        </w:sdtContent>
      </w:sdt>
      <w:r w:rsidR="00C0426C">
        <w:rPr>
          <w:rFonts w:asciiTheme="majorHAnsi" w:hAnsiTheme="majorHAnsi" w:cstheme="majorHAnsi"/>
        </w:rPr>
        <w:tab/>
        <w:t>per E-Mail</w:t>
      </w:r>
      <w:r w:rsidR="001566CB">
        <w:rPr>
          <w:rFonts w:asciiTheme="majorHAnsi" w:hAnsiTheme="majorHAnsi" w:cstheme="majorHAnsi"/>
        </w:rPr>
        <w:t xml:space="preserve"> unter</w:t>
      </w:r>
      <w:r w:rsidR="00C0426C">
        <w:rPr>
          <w:rFonts w:asciiTheme="majorHAnsi" w:hAnsiTheme="majorHAnsi" w:cstheme="majorHAnsi"/>
        </w:rPr>
        <w:t>:</w:t>
      </w:r>
    </w:p>
    <w:p w14:paraId="5C6F8EEE" w14:textId="4D67FCC4" w:rsidR="00C0426C" w:rsidRPr="0077483A" w:rsidRDefault="00EA3A34" w:rsidP="0077483A">
      <w:pPr>
        <w:spacing w:after="160" w:line="259" w:lineRule="auto"/>
        <w:ind w:left="709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214856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26C" w:rsidRPr="0077483A">
            <w:rPr>
              <w:rFonts w:ascii="Segoe UI Symbol" w:hAnsi="Segoe UI Symbol" w:cs="Segoe UI Symbol"/>
            </w:rPr>
            <w:t>☐</w:t>
          </w:r>
        </w:sdtContent>
      </w:sdt>
      <w:r w:rsidR="00C0426C" w:rsidRPr="0077483A">
        <w:rPr>
          <w:rFonts w:asciiTheme="majorHAnsi" w:hAnsiTheme="majorHAnsi" w:cstheme="majorHAnsi"/>
        </w:rPr>
        <w:tab/>
        <w:t>telefonisch</w:t>
      </w:r>
      <w:r w:rsidR="001566CB" w:rsidRPr="0077483A">
        <w:rPr>
          <w:rFonts w:asciiTheme="majorHAnsi" w:hAnsiTheme="majorHAnsi" w:cstheme="majorHAnsi"/>
        </w:rPr>
        <w:t xml:space="preserve"> unter</w:t>
      </w:r>
      <w:r w:rsidR="00CF470B">
        <w:rPr>
          <w:rFonts w:asciiTheme="majorHAnsi" w:hAnsiTheme="majorHAnsi" w:cstheme="majorHAnsi"/>
        </w:rPr>
        <w:t xml:space="preserve">: </w:t>
      </w:r>
    </w:p>
    <w:p w14:paraId="3ECB2F6E" w14:textId="1E089B99" w:rsidR="004134FC" w:rsidRDefault="004134FC" w:rsidP="0077483A">
      <w:pPr>
        <w:spacing w:before="600" w:after="160" w:line="259" w:lineRule="auto"/>
        <w:ind w:left="709" w:hanging="709"/>
        <w:rPr>
          <w:rFonts w:asciiTheme="majorHAnsi" w:hAnsiTheme="majorHAnsi" w:cstheme="majorHAnsi"/>
          <w:b/>
        </w:rPr>
      </w:pPr>
      <w:r w:rsidRPr="004A7C49">
        <w:rPr>
          <w:rFonts w:asciiTheme="majorHAnsi" w:hAnsiTheme="majorHAnsi" w:cstheme="majorHAnsi"/>
          <w:b/>
        </w:rPr>
        <w:t>3.</w:t>
      </w:r>
      <w:r w:rsidR="0077483A">
        <w:rPr>
          <w:rFonts w:asciiTheme="majorHAnsi" w:hAnsiTheme="majorHAnsi" w:cstheme="majorHAnsi"/>
          <w:b/>
        </w:rPr>
        <w:tab/>
      </w:r>
      <w:r w:rsidRPr="004A7C49">
        <w:rPr>
          <w:rFonts w:asciiTheme="majorHAnsi" w:hAnsiTheme="majorHAnsi" w:cstheme="majorHAnsi"/>
          <w:b/>
        </w:rPr>
        <w:t xml:space="preserve">Ich möchte das </w:t>
      </w:r>
      <w:r w:rsidR="001142F5">
        <w:rPr>
          <w:rFonts w:asciiTheme="majorHAnsi" w:hAnsiTheme="majorHAnsi" w:cstheme="majorHAnsi"/>
          <w:b/>
        </w:rPr>
        <w:t>Erstg</w:t>
      </w:r>
      <w:r w:rsidRPr="004A7C49">
        <w:rPr>
          <w:rFonts w:asciiTheme="majorHAnsi" w:hAnsiTheme="majorHAnsi" w:cstheme="majorHAnsi"/>
          <w:b/>
        </w:rPr>
        <w:t xml:space="preserve">espräch führen </w:t>
      </w:r>
      <w:r w:rsidR="00246D0A">
        <w:rPr>
          <w:rFonts w:asciiTheme="majorHAnsi" w:hAnsiTheme="majorHAnsi" w:cstheme="majorHAnsi"/>
          <w:b/>
        </w:rPr>
        <w:t>mit</w:t>
      </w:r>
      <w:r w:rsidRPr="004A7C49">
        <w:rPr>
          <w:rFonts w:asciiTheme="majorHAnsi" w:hAnsiTheme="majorHAnsi" w:cstheme="majorHAnsi"/>
          <w:b/>
        </w:rPr>
        <w:t xml:space="preserve"> </w:t>
      </w:r>
    </w:p>
    <w:p w14:paraId="6F2CD3AC" w14:textId="3D4E7248" w:rsidR="001A5C3B" w:rsidRDefault="00EA3A34" w:rsidP="0077483A">
      <w:pPr>
        <w:spacing w:after="160" w:line="259" w:lineRule="auto"/>
        <w:ind w:left="709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162437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9C2" w:rsidRPr="0077483A">
            <w:rPr>
              <w:rFonts w:ascii="Segoe UI Symbol" w:hAnsi="Segoe UI Symbol" w:cs="Segoe UI Symbol"/>
            </w:rPr>
            <w:t>☐</w:t>
          </w:r>
        </w:sdtContent>
      </w:sdt>
      <w:r w:rsidR="001A5C3B" w:rsidRPr="00EA4F32">
        <w:rPr>
          <w:rFonts w:asciiTheme="majorHAnsi" w:hAnsiTheme="majorHAnsi" w:cstheme="majorHAnsi"/>
        </w:rPr>
        <w:tab/>
      </w:r>
      <w:r w:rsidR="002C4519">
        <w:rPr>
          <w:rFonts w:asciiTheme="majorHAnsi" w:hAnsiTheme="majorHAnsi" w:cstheme="majorHAnsi"/>
        </w:rPr>
        <w:t>der / de</w:t>
      </w:r>
      <w:r w:rsidR="000349C4">
        <w:rPr>
          <w:rFonts w:asciiTheme="majorHAnsi" w:hAnsiTheme="majorHAnsi" w:cstheme="majorHAnsi"/>
        </w:rPr>
        <w:t>m</w:t>
      </w:r>
      <w:r w:rsidR="002C4519">
        <w:rPr>
          <w:rFonts w:asciiTheme="majorHAnsi" w:hAnsiTheme="majorHAnsi" w:cstheme="majorHAnsi"/>
        </w:rPr>
        <w:t xml:space="preserve"> BEM-Beauftragten</w:t>
      </w:r>
      <w:r w:rsidR="002C4519" w:rsidRPr="000A03C5">
        <w:rPr>
          <w:rFonts w:asciiTheme="majorHAnsi" w:hAnsiTheme="majorHAnsi" w:cstheme="majorHAnsi"/>
        </w:rPr>
        <w:t xml:space="preserve"> </w:t>
      </w:r>
      <w:r w:rsidR="00246D0A">
        <w:rPr>
          <w:rFonts w:asciiTheme="majorHAnsi" w:hAnsiTheme="majorHAnsi" w:cstheme="majorHAnsi"/>
        </w:rPr>
        <w:t>oder</w:t>
      </w:r>
    </w:p>
    <w:p w14:paraId="0715D326" w14:textId="4B45FE72" w:rsidR="001A5C3B" w:rsidRDefault="00EA3A34" w:rsidP="0077483A">
      <w:pPr>
        <w:spacing w:after="160" w:line="259" w:lineRule="auto"/>
        <w:ind w:left="709"/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841975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C3B" w:rsidRPr="0077483A">
            <w:rPr>
              <w:rFonts w:ascii="Segoe UI Symbol" w:hAnsi="Segoe UI Symbol" w:cs="Segoe UI Symbol"/>
            </w:rPr>
            <w:t>☐</w:t>
          </w:r>
        </w:sdtContent>
      </w:sdt>
      <w:r w:rsidR="001A5C3B">
        <w:rPr>
          <w:rFonts w:asciiTheme="majorHAnsi" w:hAnsiTheme="majorHAnsi" w:cstheme="majorHAnsi"/>
        </w:rPr>
        <w:tab/>
      </w:r>
      <w:r w:rsidR="002C4519" w:rsidRPr="000A03C5">
        <w:rPr>
          <w:rFonts w:asciiTheme="majorHAnsi" w:hAnsiTheme="majorHAnsi" w:cstheme="majorHAnsi"/>
        </w:rPr>
        <w:t>meiner/meine</w:t>
      </w:r>
      <w:r w:rsidR="000349C4">
        <w:rPr>
          <w:rFonts w:asciiTheme="majorHAnsi" w:hAnsiTheme="majorHAnsi" w:cstheme="majorHAnsi"/>
        </w:rPr>
        <w:t>m</w:t>
      </w:r>
      <w:r w:rsidR="002C4519" w:rsidRPr="000A03C5">
        <w:rPr>
          <w:rFonts w:asciiTheme="majorHAnsi" w:hAnsiTheme="majorHAnsi" w:cstheme="majorHAnsi"/>
        </w:rPr>
        <w:t xml:space="preserve"> Vorgesetzten</w:t>
      </w:r>
      <w:r w:rsidR="002C4519">
        <w:rPr>
          <w:rFonts w:asciiTheme="majorHAnsi" w:hAnsiTheme="majorHAnsi" w:cstheme="majorHAnsi"/>
        </w:rPr>
        <w:t xml:space="preserve"> </w:t>
      </w:r>
    </w:p>
    <w:p w14:paraId="32607584" w14:textId="77777777" w:rsidR="002E28CD" w:rsidRDefault="002E28CD" w:rsidP="0077483A">
      <w:pPr>
        <w:spacing w:after="160" w:line="259" w:lineRule="auto"/>
        <w:ind w:left="709"/>
        <w:rPr>
          <w:rFonts w:asciiTheme="majorHAnsi" w:hAnsiTheme="majorHAnsi" w:cstheme="majorHAnsi"/>
        </w:rPr>
      </w:pPr>
    </w:p>
    <w:p w14:paraId="398910A9" w14:textId="314EF824" w:rsidR="002E28CD" w:rsidRDefault="002E28CD" w:rsidP="0077483A">
      <w:pPr>
        <w:spacing w:after="160" w:line="259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und</w:t>
      </w:r>
      <w:r w:rsidR="00246D0A">
        <w:rPr>
          <w:rFonts w:asciiTheme="majorHAnsi" w:hAnsiTheme="majorHAnsi" w:cstheme="majorHAnsi"/>
        </w:rPr>
        <w:t xml:space="preserve"> im Beisein von</w:t>
      </w:r>
      <w:r w:rsidR="00CF470B">
        <w:rPr>
          <w:rFonts w:asciiTheme="majorHAnsi" w:hAnsiTheme="majorHAnsi" w:cstheme="majorHAnsi"/>
        </w:rPr>
        <w:t>:</w:t>
      </w:r>
    </w:p>
    <w:p w14:paraId="73A1EB88" w14:textId="176361A1" w:rsidR="004D34DE" w:rsidRDefault="00CF470B" w:rsidP="0077483A">
      <w:pPr>
        <w:tabs>
          <w:tab w:val="left" w:pos="1418"/>
          <w:tab w:val="left" w:leader="underscore" w:pos="6804"/>
        </w:tabs>
        <w:spacing w:before="240" w:after="120" w:line="259" w:lineRule="auto"/>
        <w:ind w:left="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</w:t>
      </w:r>
    </w:p>
    <w:p w14:paraId="3D526C54" w14:textId="641ABD0E" w:rsidR="00EA4F32" w:rsidRPr="00B029C2" w:rsidRDefault="00EA4F32" w:rsidP="004D34DE">
      <w:pPr>
        <w:spacing w:before="960" w:line="240" w:lineRule="auto"/>
        <w:rPr>
          <w:rFonts w:asciiTheme="majorHAnsi" w:hAnsiTheme="majorHAnsi" w:cstheme="majorHAnsi"/>
        </w:rPr>
      </w:pPr>
      <w:r w:rsidRPr="00B029C2">
        <w:rPr>
          <w:rFonts w:asciiTheme="majorHAnsi" w:hAnsiTheme="majorHAnsi" w:cstheme="majorHAnsi"/>
        </w:rPr>
        <w:t>_______________________________</w:t>
      </w:r>
    </w:p>
    <w:p w14:paraId="1E12B7F9" w14:textId="08637299" w:rsidR="00EA4F32" w:rsidRPr="00B029C2" w:rsidRDefault="00EA4F32" w:rsidP="00B029C2">
      <w:pPr>
        <w:spacing w:after="160" w:line="259" w:lineRule="auto"/>
        <w:rPr>
          <w:rFonts w:ascii="Arial" w:hAnsi="Arial" w:cs="Arial"/>
          <w:sz w:val="20"/>
        </w:rPr>
      </w:pPr>
      <w:r w:rsidRPr="00B029C2">
        <w:rPr>
          <w:rFonts w:asciiTheme="majorHAnsi" w:hAnsiTheme="majorHAnsi" w:cstheme="majorHAnsi"/>
          <w:sz w:val="20"/>
        </w:rPr>
        <w:t>Datum, Unterschrift</w:t>
      </w:r>
    </w:p>
    <w:sectPr w:rsidR="00EA4F32" w:rsidRPr="00B029C2" w:rsidSect="00B15901">
      <w:headerReference w:type="default" r:id="rId7"/>
      <w:headerReference w:type="first" r:id="rId8"/>
      <w:pgSz w:w="11906" w:h="16838" w:code="9"/>
      <w:pgMar w:top="1820" w:right="907" w:bottom="907" w:left="1418" w:header="68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D04B8" w14:textId="77777777" w:rsidR="00EA3A34" w:rsidRDefault="00EA3A34" w:rsidP="009E13EB">
      <w:pPr>
        <w:spacing w:line="240" w:lineRule="auto"/>
      </w:pPr>
      <w:r>
        <w:separator/>
      </w:r>
    </w:p>
  </w:endnote>
  <w:endnote w:type="continuationSeparator" w:id="0">
    <w:p w14:paraId="662292BB" w14:textId="77777777" w:rsidR="00EA3A34" w:rsidRDefault="00EA3A34" w:rsidP="009E1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E52B6" w14:textId="77777777" w:rsidR="00EA3A34" w:rsidRDefault="00EA3A34" w:rsidP="009E13EB">
      <w:pPr>
        <w:spacing w:line="240" w:lineRule="auto"/>
      </w:pPr>
      <w:r>
        <w:separator/>
      </w:r>
    </w:p>
  </w:footnote>
  <w:footnote w:type="continuationSeparator" w:id="0">
    <w:p w14:paraId="7958F594" w14:textId="77777777" w:rsidR="00EA3A34" w:rsidRDefault="00EA3A34" w:rsidP="009E13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A96CE" w14:textId="2D303ECA" w:rsidR="003975F6" w:rsidRDefault="006651DD" w:rsidP="00435170">
    <w:pPr>
      <w:tabs>
        <w:tab w:val="left" w:pos="1665"/>
      </w:tabs>
    </w:pPr>
    <w:r>
      <w:rPr>
        <w:vanish/>
      </w:rPr>
      <w:t>Anlage 2</w:t>
    </w:r>
    <w:r w:rsidR="00B15901">
      <w:rPr>
        <w:vanish/>
      </w:rPr>
      <w:t>a</w:t>
    </w:r>
    <w:r w:rsidR="001F39E9">
      <w:rPr>
        <w:noProof/>
        <w:vanish/>
        <w:lang w:eastAsia="de-DE"/>
      </w:rPr>
      <mc:AlternateContent>
        <mc:Choice Requires="wps">
          <w:drawing>
            <wp:inline distT="0" distB="0" distL="0" distR="0" wp14:anchorId="70C30856" wp14:editId="477D5A8A">
              <wp:extent cx="6671310" cy="1905635"/>
              <wp:effectExtent l="0" t="0" r="0" b="0"/>
              <wp:docPr id="1" name="WordArt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71310" cy="19056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92CEF" w14:textId="77777777" w:rsidR="001F39E9" w:rsidRDefault="001F39E9" w:rsidP="001F39E9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MUSTER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0C30856" id="_x0000_t202" coordsize="21600,21600" o:spt="202" path="m,l,21600r21600,l21600,xe">
              <v:stroke joinstyle="miter"/>
              <v:path gradientshapeok="t" o:connecttype="rect"/>
            </v:shapetype>
            <v:shape id="WordArt 13" o:spid="_x0000_s1026" type="#_x0000_t202" style="width:525.3pt;height:150.0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" filled="f" stroked="f">
              <v:stroke joinstyle="round"/>
              <o:lock v:ext="edit" shapetype="t"/>
              <v:textbox style="mso-fit-shape-to-text:t">
                <w:txbxContent>
                  <w:p w14:paraId="36792CEF" w14:textId="77777777" w:rsidR="001F39E9" w:rsidRDefault="001F39E9" w:rsidP="001F39E9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MUSTER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6D6FB" w14:textId="0CB957CC" w:rsidR="003975F6" w:rsidRDefault="003975F6" w:rsidP="006651DD">
    <w:pPr>
      <w:tabs>
        <w:tab w:val="left" w:pos="1841"/>
      </w:tabs>
      <w:rPr>
        <w:vanish/>
      </w:rPr>
    </w:pPr>
    <w:r>
      <w:rPr>
        <w:vanish/>
      </w:rPr>
      <w:t>Anlage 2</w:t>
    </w:r>
    <w:r w:rsidR="00B15901">
      <w:rPr>
        <w:vanish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ttachedTemplate r:id="rId1"/>
  <w:defaultTabStop w:val="709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AD"/>
    <w:rsid w:val="0000021F"/>
    <w:rsid w:val="000017D1"/>
    <w:rsid w:val="00010CA1"/>
    <w:rsid w:val="00023206"/>
    <w:rsid w:val="0002526F"/>
    <w:rsid w:val="000349C4"/>
    <w:rsid w:val="000360AF"/>
    <w:rsid w:val="00043321"/>
    <w:rsid w:val="0007612F"/>
    <w:rsid w:val="00093282"/>
    <w:rsid w:val="00097FA8"/>
    <w:rsid w:val="000A03C5"/>
    <w:rsid w:val="000A2765"/>
    <w:rsid w:val="000D2349"/>
    <w:rsid w:val="000F0F60"/>
    <w:rsid w:val="000F7044"/>
    <w:rsid w:val="001142F5"/>
    <w:rsid w:val="00134AF6"/>
    <w:rsid w:val="00141873"/>
    <w:rsid w:val="00141B29"/>
    <w:rsid w:val="00146E0A"/>
    <w:rsid w:val="001566CB"/>
    <w:rsid w:val="001846B2"/>
    <w:rsid w:val="00195523"/>
    <w:rsid w:val="001A2983"/>
    <w:rsid w:val="001A5C3B"/>
    <w:rsid w:val="001D3DE8"/>
    <w:rsid w:val="001D57CD"/>
    <w:rsid w:val="001F39E9"/>
    <w:rsid w:val="0020216D"/>
    <w:rsid w:val="002055D7"/>
    <w:rsid w:val="00206612"/>
    <w:rsid w:val="00246D0A"/>
    <w:rsid w:val="00261E1B"/>
    <w:rsid w:val="002740A6"/>
    <w:rsid w:val="00294FE0"/>
    <w:rsid w:val="002A2FFF"/>
    <w:rsid w:val="002B6A26"/>
    <w:rsid w:val="002B6D4B"/>
    <w:rsid w:val="002C4519"/>
    <w:rsid w:val="002D6600"/>
    <w:rsid w:val="002D7A2D"/>
    <w:rsid w:val="002E28CD"/>
    <w:rsid w:val="002F4D21"/>
    <w:rsid w:val="00300B09"/>
    <w:rsid w:val="00311A98"/>
    <w:rsid w:val="00331CDE"/>
    <w:rsid w:val="00364C4C"/>
    <w:rsid w:val="00375D07"/>
    <w:rsid w:val="00382F88"/>
    <w:rsid w:val="003975F6"/>
    <w:rsid w:val="003C168B"/>
    <w:rsid w:val="003D3EBD"/>
    <w:rsid w:val="003E0B77"/>
    <w:rsid w:val="003F2371"/>
    <w:rsid w:val="004134FC"/>
    <w:rsid w:val="00435170"/>
    <w:rsid w:val="004378C4"/>
    <w:rsid w:val="00442C68"/>
    <w:rsid w:val="004529E0"/>
    <w:rsid w:val="00461313"/>
    <w:rsid w:val="00495566"/>
    <w:rsid w:val="004A7C49"/>
    <w:rsid w:val="004D34DE"/>
    <w:rsid w:val="004D436E"/>
    <w:rsid w:val="004E1D7F"/>
    <w:rsid w:val="004F6644"/>
    <w:rsid w:val="00517F78"/>
    <w:rsid w:val="00521AF9"/>
    <w:rsid w:val="00544760"/>
    <w:rsid w:val="00562C5D"/>
    <w:rsid w:val="005A3EE9"/>
    <w:rsid w:val="005C370E"/>
    <w:rsid w:val="005D40A2"/>
    <w:rsid w:val="005F6295"/>
    <w:rsid w:val="006135DE"/>
    <w:rsid w:val="006154A9"/>
    <w:rsid w:val="00616161"/>
    <w:rsid w:val="006313E0"/>
    <w:rsid w:val="006651DD"/>
    <w:rsid w:val="006676AD"/>
    <w:rsid w:val="00694EFC"/>
    <w:rsid w:val="006B0A4B"/>
    <w:rsid w:val="006E69E4"/>
    <w:rsid w:val="007013E0"/>
    <w:rsid w:val="00732D56"/>
    <w:rsid w:val="0077483A"/>
    <w:rsid w:val="007A69ED"/>
    <w:rsid w:val="007B3FA4"/>
    <w:rsid w:val="007C308A"/>
    <w:rsid w:val="007F737F"/>
    <w:rsid w:val="00806030"/>
    <w:rsid w:val="00814F85"/>
    <w:rsid w:val="00840494"/>
    <w:rsid w:val="008577D1"/>
    <w:rsid w:val="0087148B"/>
    <w:rsid w:val="00886418"/>
    <w:rsid w:val="008A248F"/>
    <w:rsid w:val="008A2888"/>
    <w:rsid w:val="008B4CEF"/>
    <w:rsid w:val="008D0D07"/>
    <w:rsid w:val="008E6BBD"/>
    <w:rsid w:val="009057F6"/>
    <w:rsid w:val="00931B7C"/>
    <w:rsid w:val="00960958"/>
    <w:rsid w:val="009672AA"/>
    <w:rsid w:val="0098500E"/>
    <w:rsid w:val="009E13EB"/>
    <w:rsid w:val="009E1999"/>
    <w:rsid w:val="00A05EE5"/>
    <w:rsid w:val="00A05FC5"/>
    <w:rsid w:val="00A10871"/>
    <w:rsid w:val="00A323AE"/>
    <w:rsid w:val="00AE734A"/>
    <w:rsid w:val="00B029C2"/>
    <w:rsid w:val="00B15901"/>
    <w:rsid w:val="00B40E60"/>
    <w:rsid w:val="00B93A95"/>
    <w:rsid w:val="00BA709D"/>
    <w:rsid w:val="00BD6D3E"/>
    <w:rsid w:val="00BE41E2"/>
    <w:rsid w:val="00BF4575"/>
    <w:rsid w:val="00C01C4C"/>
    <w:rsid w:val="00C0250A"/>
    <w:rsid w:val="00C0426C"/>
    <w:rsid w:val="00C114C7"/>
    <w:rsid w:val="00C62810"/>
    <w:rsid w:val="00C640D1"/>
    <w:rsid w:val="00C668B3"/>
    <w:rsid w:val="00C90C84"/>
    <w:rsid w:val="00CF470B"/>
    <w:rsid w:val="00D02AD7"/>
    <w:rsid w:val="00D23E66"/>
    <w:rsid w:val="00D66678"/>
    <w:rsid w:val="00D714D8"/>
    <w:rsid w:val="00D77051"/>
    <w:rsid w:val="00D93958"/>
    <w:rsid w:val="00DB56EA"/>
    <w:rsid w:val="00DC6D23"/>
    <w:rsid w:val="00E01061"/>
    <w:rsid w:val="00E149D3"/>
    <w:rsid w:val="00E149D9"/>
    <w:rsid w:val="00E246BC"/>
    <w:rsid w:val="00E37295"/>
    <w:rsid w:val="00E41449"/>
    <w:rsid w:val="00E63338"/>
    <w:rsid w:val="00E63567"/>
    <w:rsid w:val="00E717C2"/>
    <w:rsid w:val="00EA25FC"/>
    <w:rsid w:val="00EA3A34"/>
    <w:rsid w:val="00EA4F32"/>
    <w:rsid w:val="00EB02BE"/>
    <w:rsid w:val="00EE2D2C"/>
    <w:rsid w:val="00F40060"/>
    <w:rsid w:val="00F55E6D"/>
    <w:rsid w:val="00F75D27"/>
    <w:rsid w:val="00FB10C6"/>
    <w:rsid w:val="00FD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80409"/>
  <w15:docId w15:val="{D402B072-23C2-4CC3-839F-DEFAE702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370E"/>
    <w:pPr>
      <w:spacing w:after="0" w:line="288" w:lineRule="atLeast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717C2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E717C2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98500E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98500E"/>
    <w:rPr>
      <w:sz w:val="16"/>
    </w:rPr>
  </w:style>
  <w:style w:type="table" w:styleId="Tabellenraster">
    <w:name w:val="Table Grid"/>
    <w:basedOn w:val="NormaleTabelle"/>
    <w:uiPriority w:val="39"/>
    <w:rsid w:val="0069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461313"/>
    <w:pPr>
      <w:spacing w:line="160" w:lineRule="atLeast"/>
    </w:pPr>
    <w:rPr>
      <w:sz w:val="14"/>
    </w:rPr>
  </w:style>
  <w:style w:type="paragraph" w:customStyle="1" w:styleId="Absender">
    <w:name w:val="Absender"/>
    <w:basedOn w:val="Standard"/>
    <w:qFormat/>
    <w:rsid w:val="00461313"/>
    <w:pPr>
      <w:spacing w:line="220" w:lineRule="atLeast"/>
      <w:jc w:val="right"/>
    </w:pPr>
    <w:rPr>
      <w:sz w:val="19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517F78"/>
  </w:style>
  <w:style w:type="character" w:customStyle="1" w:styleId="DatumZchn">
    <w:name w:val="Datum Zchn"/>
    <w:basedOn w:val="Absatz-Standardschriftart"/>
    <w:link w:val="Datum"/>
    <w:uiPriority w:val="99"/>
    <w:semiHidden/>
    <w:rsid w:val="00517F78"/>
    <w:rPr>
      <w:sz w:val="24"/>
    </w:rPr>
  </w:style>
  <w:style w:type="paragraph" w:customStyle="1" w:styleId="Verborgen">
    <w:name w:val="Verborgen"/>
    <w:basedOn w:val="Standard"/>
    <w:rsid w:val="002055D7"/>
    <w:pPr>
      <w:tabs>
        <w:tab w:val="left" w:pos="0"/>
      </w:tabs>
      <w:spacing w:line="360" w:lineRule="auto"/>
      <w:ind w:left="-284"/>
    </w:pPr>
    <w:rPr>
      <w:rFonts w:ascii="Arial" w:eastAsia="Times New Roman" w:hAnsi="Arial" w:cs="Times New Roman"/>
      <w:vanish/>
      <w:color w:val="0000FF"/>
      <w:sz w:val="20"/>
      <w:szCs w:val="20"/>
      <w:lang w:eastAsia="de-DE"/>
    </w:rPr>
  </w:style>
  <w:style w:type="character" w:styleId="Hyperlink">
    <w:name w:val="Hyperlink"/>
    <w:rsid w:val="002055D7"/>
    <w:rPr>
      <w:rFonts w:ascii="Arial" w:hAnsi="Arial"/>
      <w:color w:val="0000FF"/>
      <w:sz w:val="24"/>
      <w:szCs w:val="24"/>
      <w:u w:val="single"/>
    </w:rPr>
  </w:style>
  <w:style w:type="paragraph" w:customStyle="1" w:styleId="Geschftszeichen">
    <w:name w:val="Geschäftszeichen"/>
    <w:basedOn w:val="Standard"/>
    <w:rsid w:val="002055D7"/>
    <w:pPr>
      <w:spacing w:line="240" w:lineRule="auto"/>
      <w:jc w:val="right"/>
    </w:pPr>
    <w:rPr>
      <w:rFonts w:ascii="Arial" w:eastAsia="Times New Roman" w:hAnsi="Arial" w:cs="Times New Roman"/>
      <w:szCs w:val="24"/>
      <w:lang w:eastAsia="de-DE"/>
    </w:rPr>
  </w:style>
  <w:style w:type="character" w:styleId="Seitenzahl">
    <w:name w:val="page number"/>
    <w:rsid w:val="00FD70AE"/>
    <w:rPr>
      <w:rFonts w:ascii="Arial" w:hAnsi="Arial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16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168B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676A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676A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676A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76A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76AD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364C4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1F39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-Alle\Vorlagen\Zentrale%20Vorlagen\KopfSW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EC028-7E86-4ABD-AF20-F94E91BC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KopfSW</Template>
  <TotalTime>0</TotalTime>
  <Pages>1</Pages>
  <Words>73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Land SH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creator>von Rönne, Melina (MBWK)</dc:creator>
  <cp:lastModifiedBy>Möller, Carina (MBWK)</cp:lastModifiedBy>
  <cp:revision>5</cp:revision>
  <cp:lastPrinted>2018-12-03T13:48:00Z</cp:lastPrinted>
  <dcterms:created xsi:type="dcterms:W3CDTF">2020-12-04T06:05:00Z</dcterms:created>
  <dcterms:modified xsi:type="dcterms:W3CDTF">2020-12-04T06:10:00Z</dcterms:modified>
</cp:coreProperties>
</file>